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F9C" w:rsidRDefault="00784A38" w:rsidP="00BB3A40">
      <w:pPr>
        <w:pStyle w:val="3"/>
        <w:spacing w:before="0" w:after="0"/>
        <w:rPr>
          <w:noProof/>
        </w:rPr>
      </w:pPr>
      <w:r>
        <w:rPr>
          <w:noProof/>
        </w:rPr>
        <w:drawing>
          <wp:inline distT="0" distB="0" distL="0" distR="0">
            <wp:extent cx="5410200" cy="65722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A15" w:rsidRPr="00A41A15" w:rsidRDefault="00A41A15" w:rsidP="00A41A15"/>
    <w:p w:rsidR="00BB3A40" w:rsidRDefault="00BB3A40" w:rsidP="00A41A15">
      <w:pPr>
        <w:shd w:val="clear" w:color="auto" w:fill="669900"/>
        <w:rPr>
          <w:lang w:val="en-US"/>
        </w:rPr>
      </w:pPr>
    </w:p>
    <w:p w:rsidR="002B2E25" w:rsidRPr="00253E89" w:rsidRDefault="002B2E25" w:rsidP="002B2E25">
      <w:pPr>
        <w:pStyle w:val="a8"/>
        <w:ind w:left="6480"/>
        <w:rPr>
          <w:rFonts w:ascii="Century Gothic" w:hAnsi="Century Gothic"/>
          <w:color w:val="000000"/>
          <w:sz w:val="22"/>
          <w:szCs w:val="22"/>
        </w:rPr>
      </w:pPr>
      <w:r w:rsidRPr="00253E89">
        <w:rPr>
          <w:rFonts w:ascii="Century Gothic" w:hAnsi="Century Gothic"/>
          <w:color w:val="000000"/>
          <w:sz w:val="22"/>
          <w:szCs w:val="22"/>
        </w:rPr>
        <w:t xml:space="preserve">                       </w:t>
      </w:r>
    </w:p>
    <w:p w:rsidR="002B2E25" w:rsidRPr="00AC5A10" w:rsidRDefault="002B2E25" w:rsidP="002B2E25">
      <w:pPr>
        <w:pStyle w:val="a8"/>
        <w:ind w:left="6480"/>
        <w:rPr>
          <w:rFonts w:ascii="Century Gothic" w:hAnsi="Century Gothic"/>
          <w:color w:val="000000"/>
        </w:rPr>
      </w:pPr>
      <w:r w:rsidRPr="00253E89">
        <w:rPr>
          <w:rFonts w:ascii="Century Gothic" w:hAnsi="Century Gothic"/>
          <w:color w:val="000000"/>
          <w:sz w:val="22"/>
          <w:szCs w:val="22"/>
        </w:rPr>
        <w:t xml:space="preserve">               </w:t>
      </w:r>
      <w:r w:rsidR="00CF09D6" w:rsidRPr="00AC5A10">
        <w:rPr>
          <w:rFonts w:ascii="Century Gothic" w:hAnsi="Century Gothic"/>
          <w:color w:val="000000"/>
        </w:rPr>
        <w:fldChar w:fldCharType="begin"/>
      </w:r>
      <w:r w:rsidR="00476DF3" w:rsidRPr="00AC5A10">
        <w:rPr>
          <w:rFonts w:ascii="Century Gothic" w:hAnsi="Century Gothic"/>
          <w:color w:val="000000"/>
        </w:rPr>
        <w:instrText xml:space="preserve"> TIME \@ "d/M/yyyy" </w:instrText>
      </w:r>
      <w:r w:rsidR="00CF09D6" w:rsidRPr="00AC5A10">
        <w:rPr>
          <w:rFonts w:ascii="Century Gothic" w:hAnsi="Century Gothic"/>
          <w:color w:val="000000"/>
        </w:rPr>
        <w:fldChar w:fldCharType="separate"/>
      </w:r>
      <w:r w:rsidR="00403EC5">
        <w:rPr>
          <w:rFonts w:ascii="Century Gothic" w:hAnsi="Century Gothic"/>
          <w:noProof/>
          <w:color w:val="000000"/>
        </w:rPr>
        <w:t>10/2/2012</w:t>
      </w:r>
      <w:r w:rsidR="00CF09D6" w:rsidRPr="00AC5A10">
        <w:rPr>
          <w:rFonts w:ascii="Century Gothic" w:hAnsi="Century Gothic"/>
          <w:color w:val="000000"/>
        </w:rPr>
        <w:fldChar w:fldCharType="end"/>
      </w:r>
    </w:p>
    <w:p w:rsidR="00476DF3" w:rsidRPr="00434F78" w:rsidRDefault="00476DF3" w:rsidP="002B2E25">
      <w:pPr>
        <w:pStyle w:val="a8"/>
        <w:ind w:left="6480"/>
        <w:rPr>
          <w:rFonts w:ascii="Century Gothic" w:hAnsi="Century Gothic"/>
          <w:color w:val="000000"/>
        </w:rPr>
      </w:pPr>
    </w:p>
    <w:p w:rsidR="002B2E25" w:rsidRPr="005573A6" w:rsidRDefault="002B2E25" w:rsidP="002B2E25">
      <w:pPr>
        <w:jc w:val="center"/>
        <w:rPr>
          <w:rFonts w:ascii="Century Gothic" w:hAnsi="Century Gothic"/>
          <w:b/>
          <w:color w:val="000000"/>
          <w:sz w:val="32"/>
          <w:szCs w:val="32"/>
          <w:u w:val="single"/>
        </w:rPr>
      </w:pPr>
      <w:r w:rsidRPr="005573A6">
        <w:rPr>
          <w:rFonts w:ascii="Century Gothic" w:hAnsi="Century Gothic"/>
          <w:b/>
          <w:color w:val="000000"/>
          <w:sz w:val="32"/>
          <w:szCs w:val="32"/>
          <w:u w:val="single"/>
        </w:rPr>
        <w:t xml:space="preserve">Δ Ε Λ Τ Ι Ο   Τ Υ Π Ο Υ </w:t>
      </w:r>
    </w:p>
    <w:p w:rsidR="009A0AA2" w:rsidRPr="001C5BED" w:rsidRDefault="009A0AA2" w:rsidP="00BB3A40"/>
    <w:p w:rsidR="001C5BED" w:rsidRDefault="001C5BED" w:rsidP="009A0AA2">
      <w:pPr>
        <w:shd w:val="clear" w:color="auto" w:fill="FFFFFF"/>
        <w:spacing w:line="276" w:lineRule="auto"/>
        <w:jc w:val="both"/>
        <w:rPr>
          <w:rFonts w:ascii="Calibri" w:hAnsi="Calibri"/>
        </w:rPr>
      </w:pPr>
      <w:r>
        <w:rPr>
          <w:rFonts w:ascii="Calibri" w:hAnsi="Calibri" w:cs="Tahoma"/>
          <w:bCs/>
          <w:color w:val="000000"/>
          <w:shd w:val="clear" w:color="auto" w:fill="FFFFFF"/>
        </w:rPr>
        <w:t xml:space="preserve">Η προγραμματισμένη για την Δευτέρα 13 Φεβρουαρίου </w:t>
      </w:r>
      <w:proofErr w:type="spellStart"/>
      <w:r>
        <w:rPr>
          <w:rFonts w:ascii="Calibri" w:hAnsi="Calibri" w:cs="Tahoma"/>
          <w:bCs/>
          <w:color w:val="000000"/>
          <w:shd w:val="clear" w:color="auto" w:fill="FFFFFF"/>
        </w:rPr>
        <w:t>ε.ε</w:t>
      </w:r>
      <w:proofErr w:type="spellEnd"/>
      <w:r>
        <w:rPr>
          <w:rFonts w:ascii="Calibri" w:hAnsi="Calibri" w:cs="Tahoma"/>
          <w:bCs/>
          <w:color w:val="000000"/>
          <w:shd w:val="clear" w:color="auto" w:fill="FFFFFF"/>
        </w:rPr>
        <w:t xml:space="preserve">. ημερίδα με θέμα : </w:t>
      </w:r>
      <w:r>
        <w:rPr>
          <w:rFonts w:ascii="Calibri" w:hAnsi="Calibri"/>
          <w:b/>
        </w:rPr>
        <w:t>Αγριαγκινάρα. Η νέα κερδοφόρος καλλιέργεια</w:t>
      </w:r>
      <w:r>
        <w:rPr>
          <w:rFonts w:ascii="Calibri" w:hAnsi="Calibri"/>
        </w:rPr>
        <w:t xml:space="preserve">, αναβάλλεται λόγω ανωτέρας βίας από μέρους του εισηγητή κ. </w:t>
      </w:r>
      <w:proofErr w:type="spellStart"/>
      <w:r>
        <w:rPr>
          <w:rFonts w:ascii="Calibri" w:hAnsi="Calibri"/>
        </w:rPr>
        <w:t>Καράτζου</w:t>
      </w:r>
      <w:proofErr w:type="spellEnd"/>
      <w:r>
        <w:rPr>
          <w:rFonts w:ascii="Calibri" w:hAnsi="Calibri"/>
        </w:rPr>
        <w:t xml:space="preserve"> Κίμωνα.</w:t>
      </w:r>
    </w:p>
    <w:p w:rsidR="001C5BED" w:rsidRDefault="001C5BED" w:rsidP="009A0AA2">
      <w:pPr>
        <w:shd w:val="clear" w:color="auto" w:fill="FFFFFF"/>
        <w:spacing w:line="276" w:lineRule="auto"/>
        <w:jc w:val="both"/>
        <w:rPr>
          <w:rFonts w:ascii="Calibri" w:hAnsi="Calibri"/>
        </w:rPr>
      </w:pPr>
    </w:p>
    <w:p w:rsidR="001C5BED" w:rsidRPr="001C5BED" w:rsidRDefault="001C5BED" w:rsidP="009A0AA2">
      <w:pPr>
        <w:shd w:val="clear" w:color="auto" w:fill="FFFFFF"/>
        <w:spacing w:line="276" w:lineRule="auto"/>
        <w:jc w:val="both"/>
        <w:rPr>
          <w:rFonts w:ascii="Calibri" w:hAnsi="Calibri" w:cs="Tahoma"/>
          <w:bCs/>
          <w:color w:val="000000"/>
          <w:shd w:val="clear" w:color="auto" w:fill="FFFFFF"/>
        </w:rPr>
      </w:pPr>
      <w:r>
        <w:rPr>
          <w:rFonts w:ascii="Calibri" w:hAnsi="Calibri"/>
        </w:rPr>
        <w:t>Η ημερίδα θα πραγματοποιηθεί προς το τέλος Φεβρουαρίου, οπότε θα σας ενημερώσουμε σχετικά.</w:t>
      </w:r>
    </w:p>
    <w:p w:rsidR="00E30834" w:rsidRDefault="00E30834" w:rsidP="009A0AA2">
      <w:pPr>
        <w:shd w:val="clear" w:color="auto" w:fill="FFFFFF"/>
        <w:spacing w:line="276" w:lineRule="auto"/>
        <w:jc w:val="both"/>
        <w:rPr>
          <w:rFonts w:ascii="Calibri" w:hAnsi="Calibri" w:cs="Tahoma"/>
          <w:bCs/>
          <w:color w:val="000000"/>
          <w:shd w:val="clear" w:color="auto" w:fill="FFFFFF"/>
        </w:rPr>
      </w:pPr>
    </w:p>
    <w:p w:rsidR="0017496C" w:rsidRPr="006A64D8" w:rsidRDefault="001C5BED" w:rsidP="002E2E53">
      <w:pPr>
        <w:spacing w:line="276" w:lineRule="auto"/>
        <w:jc w:val="both"/>
        <w:rPr>
          <w:rFonts w:ascii="Century Gothic" w:hAnsi="Century Gothic"/>
        </w:rPr>
      </w:pPr>
      <w:r>
        <w:rPr>
          <w:rFonts w:ascii="Calibri" w:hAnsi="Calibri"/>
        </w:rPr>
        <w:t>Γ</w:t>
      </w:r>
      <w:r w:rsidR="009A0AA2">
        <w:rPr>
          <w:rFonts w:ascii="Calibri" w:hAnsi="Calibri"/>
        </w:rPr>
        <w:t xml:space="preserve">ια περισσότερες πληροφορίες στο Κέντρο </w:t>
      </w:r>
      <w:r w:rsidR="009A0AA2">
        <w:rPr>
          <w:rFonts w:ascii="Calibri" w:hAnsi="Calibri" w:cs="Tahoma"/>
          <w:bCs/>
          <w:color w:val="000000"/>
          <w:shd w:val="clear" w:color="auto" w:fill="FFFFFF"/>
        </w:rPr>
        <w:t xml:space="preserve">«ΔΗΜΗΤΡΑ» </w:t>
      </w:r>
      <w:r w:rsidR="009A0AA2">
        <w:rPr>
          <w:rFonts w:ascii="Calibri" w:hAnsi="Calibri"/>
        </w:rPr>
        <w:t xml:space="preserve">Δράμας στο τηλέφωνο 25210-58175 </w:t>
      </w:r>
    </w:p>
    <w:p w:rsidR="00BB3A40" w:rsidRPr="002B2E25" w:rsidRDefault="00BB3A40" w:rsidP="00BB3A40"/>
    <w:p w:rsidR="00BB3A40" w:rsidRPr="002B2E25" w:rsidRDefault="00BB3A40" w:rsidP="00BB3A40"/>
    <w:sectPr w:rsidR="00BB3A40" w:rsidRPr="002B2E25" w:rsidSect="00A41A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0" w:right="1558" w:bottom="1276" w:left="1134" w:header="567" w:footer="21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82B" w:rsidRPr="003F7D8F" w:rsidRDefault="0014182B" w:rsidP="003F7D8F">
      <w:pPr>
        <w:pStyle w:val="a3"/>
        <w:rPr>
          <w:b w:val="0"/>
          <w:bCs w:val="0"/>
        </w:rPr>
      </w:pPr>
      <w:r>
        <w:separator/>
      </w:r>
    </w:p>
  </w:endnote>
  <w:endnote w:type="continuationSeparator" w:id="0">
    <w:p w:rsidR="0014182B" w:rsidRPr="003F7D8F" w:rsidRDefault="0014182B" w:rsidP="003F7D8F">
      <w:pPr>
        <w:pStyle w:val="a3"/>
        <w:rPr>
          <w:b w:val="0"/>
          <w:bCs w:val="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ED3" w:rsidRDefault="00DD6C25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D8F" w:rsidRPr="00F72966" w:rsidRDefault="00CF09D6">
    <w:pPr>
      <w:pStyle w:val="a6"/>
      <w:rPr>
        <w:lang w:val="en-US"/>
      </w:rPr>
    </w:pPr>
    <w:r>
      <w:rPr>
        <w:noProof/>
      </w:rPr>
      <w:pict>
        <v:rect id="_x0000_s2095" style="position:absolute;margin-left:215.1pt;margin-top:24.3pt;width:186.9pt;height:36.4pt;flip:x;z-index:251659264;mso-wrap-style:none;mso-width-relative:margin;v-text-anchor:bottom" filled="f" fillcolor="#ffc000" stroked="f" strokeweight="3pt">
          <v:stroke linestyle="thinThin"/>
          <v:shadow color="#d8d8d8" offset="3pt,3pt" offset2="2pt,2pt"/>
          <v:textbox style="mso-next-textbox:#_x0000_s2095;mso-fit-shape-to-text:t">
            <w:txbxContent>
              <w:p w:rsidR="00C02DBB" w:rsidRPr="00A20A02" w:rsidRDefault="00784A38" w:rsidP="00C02DBB">
                <w:pPr>
                  <w:ind w:left="-180"/>
                  <w:jc w:val="center"/>
                  <w:rPr>
                    <w:rFonts w:ascii="Verdana" w:hAnsi="Verdana"/>
                    <w:b/>
                    <w:sz w:val="16"/>
                    <w:szCs w:val="16"/>
                  </w:rPr>
                </w:pPr>
                <w:r>
                  <w:rPr>
                    <w:noProof/>
                  </w:rPr>
                  <w:drawing>
                    <wp:inline distT="0" distB="0" distL="0" distR="0">
                      <wp:extent cx="2190750" cy="371475"/>
                      <wp:effectExtent l="19050" t="0" r="0" b="0"/>
                      <wp:docPr id="2" name="Εικόνα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Εικόνα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90750" cy="3714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rect>
      </w:pict>
    </w:r>
    <w:r>
      <w:rPr>
        <w:noProof/>
      </w:rPr>
      <w:pict>
        <v:rect id="_x0000_s2079" style="position:absolute;margin-left:49.1pt;margin-top:82.6pt;width:406.75pt;height:34.2pt;flip:x;z-index:251658240;mso-width-relative:margin;v-text-anchor:bottom" o:regroupid="9" filled="f" fillcolor="#ffc000" stroked="f" strokeweight="3pt">
          <v:stroke linestyle="thinThin"/>
          <v:shadow color="#d8d8d8" offset="3pt,3pt" offset2="2pt,2pt"/>
          <v:textbox style="mso-next-textbox:#_x0000_s2079">
            <w:txbxContent>
              <w:p w:rsidR="00371EED" w:rsidRPr="00EC7390" w:rsidRDefault="00371EED" w:rsidP="00371EED">
                <w:pPr>
                  <w:ind w:left="-180"/>
                  <w:jc w:val="center"/>
                  <w:rPr>
                    <w:rFonts w:ascii="Verdana" w:hAnsi="Verdana"/>
                    <w:b/>
                    <w:sz w:val="15"/>
                    <w:szCs w:val="15"/>
                  </w:rPr>
                </w:pPr>
                <w:r w:rsidRPr="00FC6B56">
                  <w:rPr>
                    <w:rFonts w:ascii="Calibri" w:hAnsi="Calibri"/>
                    <w:b/>
                  </w:rPr>
                  <w:t xml:space="preserve"> </w:t>
                </w:r>
                <w:r w:rsidR="00C02DBB">
                  <w:rPr>
                    <w:rFonts w:ascii="Verdana" w:hAnsi="Verdana"/>
                    <w:b/>
                    <w:sz w:val="15"/>
                    <w:szCs w:val="15"/>
                  </w:rPr>
                  <w:t>ΕΛ.Γ</w:t>
                </w:r>
                <w:r w:rsidRPr="00EC7390">
                  <w:rPr>
                    <w:rFonts w:ascii="Verdana" w:hAnsi="Verdana"/>
                    <w:b/>
                    <w:sz w:val="15"/>
                    <w:szCs w:val="15"/>
                  </w:rPr>
                  <w:t>.</w:t>
                </w:r>
                <w:r w:rsidR="00C02DBB">
                  <w:rPr>
                    <w:rFonts w:ascii="Verdana" w:hAnsi="Verdana"/>
                    <w:b/>
                    <w:sz w:val="15"/>
                    <w:szCs w:val="15"/>
                  </w:rPr>
                  <w:t>Ο</w:t>
                </w:r>
                <w:r w:rsidRPr="00EC7390">
                  <w:rPr>
                    <w:rFonts w:ascii="Verdana" w:hAnsi="Verdana"/>
                    <w:b/>
                    <w:sz w:val="15"/>
                    <w:szCs w:val="15"/>
                  </w:rPr>
                  <w:t xml:space="preserve"> «ΔΗΜΗΤΡΑ»</w:t>
                </w:r>
              </w:p>
              <w:p w:rsidR="00371EED" w:rsidRPr="00A20A02" w:rsidRDefault="00371EED" w:rsidP="00371EED">
                <w:pPr>
                  <w:ind w:left="-180"/>
                  <w:jc w:val="center"/>
                  <w:rPr>
                    <w:rFonts w:ascii="Verdana" w:hAnsi="Verdana"/>
                    <w:b/>
                    <w:sz w:val="16"/>
                    <w:szCs w:val="16"/>
                  </w:rPr>
                </w:pPr>
                <w:r w:rsidRPr="00EC7390">
                  <w:rPr>
                    <w:rFonts w:ascii="Verdana" w:hAnsi="Verdana"/>
                    <w:b/>
                    <w:sz w:val="15"/>
                    <w:szCs w:val="15"/>
                  </w:rPr>
                  <w:t>Με την συγχρηματοδότηση της Ελλάδας και της Ευρωπαϊκής Ένωσης – Ε.Κ.Τ.</w:t>
                </w:r>
              </w:p>
            </w:txbxContent>
          </v:textbox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A15" w:rsidRDefault="00A41A15" w:rsidP="00C02DBB">
    <w:pPr>
      <w:pStyle w:val="a6"/>
      <w:rPr>
        <w:noProof/>
      </w:rPr>
    </w:pPr>
  </w:p>
  <w:p w:rsidR="00A41A15" w:rsidRDefault="00A41A15" w:rsidP="00C02DBB">
    <w:pPr>
      <w:pStyle w:val="a6"/>
      <w:rPr>
        <w:noProof/>
      </w:rPr>
    </w:pPr>
  </w:p>
  <w:p w:rsidR="00A41A15" w:rsidRDefault="00A41A15" w:rsidP="00C02DBB">
    <w:pPr>
      <w:pStyle w:val="a6"/>
      <w:rPr>
        <w:noProof/>
      </w:rPr>
    </w:pPr>
  </w:p>
  <w:p w:rsidR="002B2E25" w:rsidRDefault="002B2E25" w:rsidP="002B2E25">
    <w:pPr>
      <w:pStyle w:val="a6"/>
      <w:pBdr>
        <w:top w:val="single" w:sz="4" w:space="0" w:color="auto"/>
      </w:pBdr>
      <w:ind w:left="-851" w:right="-716"/>
      <w:jc w:val="center"/>
      <w:rPr>
        <w:b/>
        <w:sz w:val="16"/>
      </w:rPr>
    </w:pPr>
    <w:r>
      <w:rPr>
        <w:b/>
        <w:sz w:val="22"/>
      </w:rPr>
      <w:t xml:space="preserve">Αχαρνών 29, ΑΘΗΝΑ 104 39   </w:t>
    </w:r>
    <w:r>
      <w:rPr>
        <w:b/>
        <w:sz w:val="22"/>
      </w:rPr>
      <w:sym w:font="Wingdings" w:char="0028"/>
    </w:r>
    <w:r w:rsidRPr="00085DE0">
      <w:rPr>
        <w:b/>
        <w:sz w:val="22"/>
      </w:rPr>
      <w:t>210.</w:t>
    </w:r>
    <w:r>
      <w:rPr>
        <w:b/>
        <w:sz w:val="22"/>
      </w:rPr>
      <w:t xml:space="preserve">2128099, </w:t>
    </w:r>
    <w:r>
      <w:rPr>
        <w:b/>
        <w:sz w:val="22"/>
      </w:rPr>
      <w:sym w:font="Wingdings" w:char="0028"/>
    </w:r>
    <w:r>
      <w:rPr>
        <w:b/>
        <w:sz w:val="22"/>
        <w:lang w:val="en-US"/>
      </w:rPr>
      <w:t>FAX</w:t>
    </w:r>
    <w:r>
      <w:rPr>
        <w:b/>
        <w:sz w:val="22"/>
      </w:rPr>
      <w:t xml:space="preserve"> </w:t>
    </w:r>
    <w:r w:rsidRPr="00085DE0">
      <w:rPr>
        <w:b/>
        <w:sz w:val="22"/>
      </w:rPr>
      <w:t>210.</w:t>
    </w:r>
    <w:r>
      <w:rPr>
        <w:b/>
        <w:sz w:val="22"/>
      </w:rPr>
      <w:t>8250246</w:t>
    </w:r>
  </w:p>
  <w:p w:rsidR="00C02DBB" w:rsidRPr="00A41A15" w:rsidRDefault="002B2E25" w:rsidP="00A41A15">
    <w:pPr>
      <w:pStyle w:val="a6"/>
      <w:pBdr>
        <w:top w:val="single" w:sz="4" w:space="0" w:color="auto"/>
      </w:pBdr>
      <w:ind w:left="-851" w:right="-716"/>
      <w:jc w:val="center"/>
    </w:pPr>
    <w:r w:rsidRPr="008F2144">
      <w:rPr>
        <w:i/>
        <w:sz w:val="22"/>
        <w:szCs w:val="22"/>
      </w:rPr>
      <w:t xml:space="preserve">Ο </w:t>
    </w:r>
    <w:r>
      <w:rPr>
        <w:i/>
        <w:sz w:val="22"/>
        <w:szCs w:val="22"/>
        <w:lang w:val="en-US"/>
      </w:rPr>
      <w:t>E</w:t>
    </w:r>
    <w:r>
      <w:rPr>
        <w:i/>
        <w:sz w:val="22"/>
        <w:szCs w:val="22"/>
      </w:rPr>
      <w:t>Λ.Γ.Ο.</w:t>
    </w:r>
    <w:r w:rsidRPr="008F2144">
      <w:rPr>
        <w:i/>
        <w:sz w:val="22"/>
        <w:szCs w:val="22"/>
      </w:rPr>
      <w:t xml:space="preserve"> "ΔΗΜΗΤΡΑ" είναι Ν.Π.Ι.Δ. και εποπτεύεται από το Υπουργείο Αγροτικής Ανάπτυξης και Τροφίμων</w:t>
    </w:r>
    <w:r w:rsidRPr="008F2144">
      <w:rPr>
        <w:i/>
        <w:sz w:val="22"/>
        <w:szCs w:val="22"/>
        <w:lang w:val="de-DE"/>
      </w:rPr>
      <w:t>: ogeeka@otenet.gr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82B" w:rsidRPr="003F7D8F" w:rsidRDefault="0014182B" w:rsidP="003F7D8F">
      <w:pPr>
        <w:pStyle w:val="a3"/>
        <w:rPr>
          <w:b w:val="0"/>
          <w:bCs w:val="0"/>
        </w:rPr>
      </w:pPr>
      <w:r>
        <w:separator/>
      </w:r>
    </w:p>
  </w:footnote>
  <w:footnote w:type="continuationSeparator" w:id="0">
    <w:p w:rsidR="0014182B" w:rsidRPr="003F7D8F" w:rsidRDefault="0014182B" w:rsidP="003F7D8F">
      <w:pPr>
        <w:pStyle w:val="a3"/>
        <w:rPr>
          <w:b w:val="0"/>
          <w:bCs w:val="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2AA" w:rsidRDefault="007B72A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88C" w:rsidRDefault="00CF09D6">
    <w:pPr>
      <w:pStyle w:val="a5"/>
    </w:pPr>
    <w:r w:rsidRPr="00CF09D6">
      <w:rPr>
        <w:rFonts w:ascii="Cambria" w:hAnsi="Cambria"/>
        <w:noProof/>
        <w:sz w:val="28"/>
        <w:szCs w:val="28"/>
      </w:rPr>
      <w:pict>
        <v:rect id="_x0000_s2075" style="position:absolute;margin-left:101.45pt;margin-top:12.55pt;width:304.95pt;height:48.75pt;flip:x;z-index:251657216;mso-width-relative:margin;v-text-anchor:bottom" filled="f" fillcolor="#ffc000" stroked="f" strokeweight="3pt">
          <v:stroke linestyle="thinThin"/>
          <v:shadow color="#d8d8d8" offset="3pt,3pt" offset2="2pt,2pt"/>
          <v:textbox style="mso-next-textbox:#_x0000_s2075">
            <w:txbxContent>
              <w:p w:rsidR="00146567" w:rsidRPr="00595D64" w:rsidRDefault="00146567" w:rsidP="00595D64">
                <w:pPr>
                  <w:rPr>
                    <w:szCs w:val="11"/>
                  </w:rPr>
                </w:pPr>
              </w:p>
            </w:txbxContent>
          </v:textbox>
        </v:rect>
      </w:pict>
    </w:r>
    <w:r w:rsidRPr="00CF09D6">
      <w:rPr>
        <w:rFonts w:ascii="Cambria" w:hAnsi="Cambria"/>
        <w:noProof/>
        <w:sz w:val="28"/>
        <w:szCs w:val="28"/>
        <w:lang w:eastAsia="zh-TW"/>
      </w:rPr>
      <w:pict>
        <v:oval id="_x0000_s2071" style="position:absolute;margin-left:778.85pt;margin-top:28.1pt;width:31.15pt;height:31.15pt;z-index:251656192;mso-position-horizontal-relative:page;mso-position-vertical-relative:page" o:allowincell="f" fillcolor="#d8d8d8">
          <v:textbox style="mso-next-textbox:#_x0000_s2071" inset="0,,0">
            <w:txbxContent>
              <w:p w:rsidR="006338B8" w:rsidRPr="006338B8" w:rsidRDefault="00CF09D6" w:rsidP="006338B8">
                <w:pPr>
                  <w:jc w:val="center"/>
                  <w:rPr>
                    <w:rStyle w:val="a7"/>
                  </w:rPr>
                </w:pPr>
                <w:r>
                  <w:fldChar w:fldCharType="begin"/>
                </w:r>
                <w:r>
                  <w:instrText xml:space="preserve"> PAGE    \* MERGEFORMAT </w:instrText>
                </w:r>
                <w:r>
                  <w:fldChar w:fldCharType="separate"/>
                </w:r>
                <w:r w:rsidR="001C5BED" w:rsidRPr="001C5BED">
                  <w:rPr>
                    <w:rStyle w:val="a7"/>
                    <w:b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oval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634" w:rsidRDefault="005A6A04">
    <w:pPr>
      <w:pStyle w:val="a5"/>
    </w:pPr>
    <w:r>
      <w:rPr>
        <w:noProof/>
      </w:rPr>
      <w:t xml:space="preserve">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835CD"/>
    <w:multiLevelType w:val="hybridMultilevel"/>
    <w:tmpl w:val="B54007F2"/>
    <w:lvl w:ilvl="0" w:tplc="CB5C449E">
      <w:start w:val="4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">
    <w:nsid w:val="36ED6A71"/>
    <w:multiLevelType w:val="hybridMultilevel"/>
    <w:tmpl w:val="95B0F50E"/>
    <w:lvl w:ilvl="0" w:tplc="4140BAD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E0A3A14"/>
    <w:multiLevelType w:val="hybridMultilevel"/>
    <w:tmpl w:val="1158BE28"/>
    <w:lvl w:ilvl="0" w:tplc="83DAC336">
      <w:start w:val="1"/>
      <w:numFmt w:val="decimal"/>
      <w:lvlText w:val="%1."/>
      <w:lvlJc w:val="left"/>
      <w:pPr>
        <w:ind w:left="644" w:hanging="360"/>
      </w:pPr>
      <w:rPr>
        <w:rFonts w:ascii="Calibri" w:eastAsia="Times New Roman" w:hAnsi="Calibri" w:cs="Times New Roman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40B27A2"/>
    <w:multiLevelType w:val="hybridMultilevel"/>
    <w:tmpl w:val="DECE2104"/>
    <w:lvl w:ilvl="0" w:tplc="CADCD4A2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1986"/>
    <o:shapelayout v:ext="edit">
      <o:idmap v:ext="edit" data="2"/>
      <o:regrouptable v:ext="edit">
        <o:entry new="1" old="0"/>
        <o:entry new="2" old="1"/>
        <o:entry new="3" old="0"/>
        <o:entry new="4" old="0"/>
        <o:entry new="5" old="4"/>
        <o:entry new="6" old="0"/>
        <o:entry new="7" old="0"/>
        <o:entry new="8" old="7"/>
        <o:entry new="9" old="0"/>
      </o:regrouptable>
    </o:shapelayout>
  </w:hdrShapeDefaults>
  <w:footnotePr>
    <w:footnote w:id="-1"/>
    <w:footnote w:id="0"/>
  </w:footnotePr>
  <w:endnotePr>
    <w:endnote w:id="-1"/>
    <w:endnote w:id="0"/>
  </w:endnotePr>
  <w:compat/>
  <w:rsids>
    <w:rsidRoot w:val="001C064E"/>
    <w:rsid w:val="00012D45"/>
    <w:rsid w:val="000130F6"/>
    <w:rsid w:val="00021187"/>
    <w:rsid w:val="00030B08"/>
    <w:rsid w:val="00034E6A"/>
    <w:rsid w:val="000407E9"/>
    <w:rsid w:val="00043360"/>
    <w:rsid w:val="00044FEE"/>
    <w:rsid w:val="00083AC0"/>
    <w:rsid w:val="00096A73"/>
    <w:rsid w:val="00097A05"/>
    <w:rsid w:val="000A0CA4"/>
    <w:rsid w:val="000C7A3D"/>
    <w:rsid w:val="000D7279"/>
    <w:rsid w:val="000E0535"/>
    <w:rsid w:val="000E5ED2"/>
    <w:rsid w:val="000E755F"/>
    <w:rsid w:val="000F0AB2"/>
    <w:rsid w:val="001168FC"/>
    <w:rsid w:val="00116DD4"/>
    <w:rsid w:val="00120205"/>
    <w:rsid w:val="0014182B"/>
    <w:rsid w:val="00146567"/>
    <w:rsid w:val="00167A89"/>
    <w:rsid w:val="0017496C"/>
    <w:rsid w:val="00182C78"/>
    <w:rsid w:val="00183375"/>
    <w:rsid w:val="00190C0D"/>
    <w:rsid w:val="001A2E02"/>
    <w:rsid w:val="001A749E"/>
    <w:rsid w:val="001A7843"/>
    <w:rsid w:val="001B7EAD"/>
    <w:rsid w:val="001C064E"/>
    <w:rsid w:val="001C1DAE"/>
    <w:rsid w:val="001C5AEB"/>
    <w:rsid w:val="001C5BED"/>
    <w:rsid w:val="001D2BEA"/>
    <w:rsid w:val="001D3B95"/>
    <w:rsid w:val="001D6676"/>
    <w:rsid w:val="001D77F3"/>
    <w:rsid w:val="001D7AD4"/>
    <w:rsid w:val="001E2578"/>
    <w:rsid w:val="001E544F"/>
    <w:rsid w:val="001E59CA"/>
    <w:rsid w:val="001F4FDA"/>
    <w:rsid w:val="00202C1B"/>
    <w:rsid w:val="0020533F"/>
    <w:rsid w:val="00221A32"/>
    <w:rsid w:val="00227DF7"/>
    <w:rsid w:val="002340A6"/>
    <w:rsid w:val="0024465F"/>
    <w:rsid w:val="00261649"/>
    <w:rsid w:val="002659A7"/>
    <w:rsid w:val="00273C9B"/>
    <w:rsid w:val="002871AD"/>
    <w:rsid w:val="0029392A"/>
    <w:rsid w:val="00294651"/>
    <w:rsid w:val="00296196"/>
    <w:rsid w:val="002A6241"/>
    <w:rsid w:val="002B2E25"/>
    <w:rsid w:val="002C20BE"/>
    <w:rsid w:val="002C2A79"/>
    <w:rsid w:val="002C2F05"/>
    <w:rsid w:val="002C7842"/>
    <w:rsid w:val="002D2993"/>
    <w:rsid w:val="002D7B9D"/>
    <w:rsid w:val="002E2E53"/>
    <w:rsid w:val="002F6E2D"/>
    <w:rsid w:val="00300F86"/>
    <w:rsid w:val="003054FE"/>
    <w:rsid w:val="003056FB"/>
    <w:rsid w:val="00310019"/>
    <w:rsid w:val="003120B0"/>
    <w:rsid w:val="00312E95"/>
    <w:rsid w:val="00313F4C"/>
    <w:rsid w:val="00315084"/>
    <w:rsid w:val="00322082"/>
    <w:rsid w:val="00327515"/>
    <w:rsid w:val="00330DD7"/>
    <w:rsid w:val="00341FEB"/>
    <w:rsid w:val="0035379F"/>
    <w:rsid w:val="00371317"/>
    <w:rsid w:val="00371EED"/>
    <w:rsid w:val="003729F5"/>
    <w:rsid w:val="003910D8"/>
    <w:rsid w:val="00395E4A"/>
    <w:rsid w:val="00397929"/>
    <w:rsid w:val="003B28D8"/>
    <w:rsid w:val="003B4CA0"/>
    <w:rsid w:val="003B6999"/>
    <w:rsid w:val="003B72B7"/>
    <w:rsid w:val="003B7F37"/>
    <w:rsid w:val="003C0DAC"/>
    <w:rsid w:val="003D36C9"/>
    <w:rsid w:val="003D5B1D"/>
    <w:rsid w:val="003D5FEA"/>
    <w:rsid w:val="003E4136"/>
    <w:rsid w:val="003F7D8F"/>
    <w:rsid w:val="00403EC5"/>
    <w:rsid w:val="0041217D"/>
    <w:rsid w:val="00416BA8"/>
    <w:rsid w:val="004246EC"/>
    <w:rsid w:val="00427C72"/>
    <w:rsid w:val="00434F78"/>
    <w:rsid w:val="00436B4A"/>
    <w:rsid w:val="00446D10"/>
    <w:rsid w:val="00464F0F"/>
    <w:rsid w:val="004659F1"/>
    <w:rsid w:val="004739F5"/>
    <w:rsid w:val="00476DF3"/>
    <w:rsid w:val="004870C6"/>
    <w:rsid w:val="004B0246"/>
    <w:rsid w:val="004B4969"/>
    <w:rsid w:val="004B7E18"/>
    <w:rsid w:val="004C493F"/>
    <w:rsid w:val="004E508D"/>
    <w:rsid w:val="004F735D"/>
    <w:rsid w:val="00505FD9"/>
    <w:rsid w:val="00507649"/>
    <w:rsid w:val="005122B8"/>
    <w:rsid w:val="005157B2"/>
    <w:rsid w:val="00520478"/>
    <w:rsid w:val="00521A4B"/>
    <w:rsid w:val="00522FBE"/>
    <w:rsid w:val="005318ED"/>
    <w:rsid w:val="00531AE3"/>
    <w:rsid w:val="0053514F"/>
    <w:rsid w:val="005440CB"/>
    <w:rsid w:val="005541A4"/>
    <w:rsid w:val="005718C1"/>
    <w:rsid w:val="00593C9F"/>
    <w:rsid w:val="00595D64"/>
    <w:rsid w:val="00596CA3"/>
    <w:rsid w:val="005A6A04"/>
    <w:rsid w:val="005B59CF"/>
    <w:rsid w:val="005C1B2C"/>
    <w:rsid w:val="005C2AAC"/>
    <w:rsid w:val="005C7671"/>
    <w:rsid w:val="005E2EAF"/>
    <w:rsid w:val="005E686B"/>
    <w:rsid w:val="005F142A"/>
    <w:rsid w:val="00607CD2"/>
    <w:rsid w:val="00614332"/>
    <w:rsid w:val="006179FE"/>
    <w:rsid w:val="0063133F"/>
    <w:rsid w:val="006338B8"/>
    <w:rsid w:val="0064052F"/>
    <w:rsid w:val="0064252D"/>
    <w:rsid w:val="006428DB"/>
    <w:rsid w:val="006440E2"/>
    <w:rsid w:val="00674612"/>
    <w:rsid w:val="006804F0"/>
    <w:rsid w:val="00682CF1"/>
    <w:rsid w:val="006919B4"/>
    <w:rsid w:val="00692A65"/>
    <w:rsid w:val="0069469C"/>
    <w:rsid w:val="006A6EF7"/>
    <w:rsid w:val="006B3572"/>
    <w:rsid w:val="006C351F"/>
    <w:rsid w:val="006D2DCA"/>
    <w:rsid w:val="006D34F5"/>
    <w:rsid w:val="006D5B05"/>
    <w:rsid w:val="006E0A27"/>
    <w:rsid w:val="006E5974"/>
    <w:rsid w:val="006F276F"/>
    <w:rsid w:val="0071141F"/>
    <w:rsid w:val="00712D83"/>
    <w:rsid w:val="007135C8"/>
    <w:rsid w:val="00722DC9"/>
    <w:rsid w:val="0072551B"/>
    <w:rsid w:val="007308D9"/>
    <w:rsid w:val="0076249E"/>
    <w:rsid w:val="00773ACE"/>
    <w:rsid w:val="00775812"/>
    <w:rsid w:val="007830E6"/>
    <w:rsid w:val="00784A38"/>
    <w:rsid w:val="007A2F89"/>
    <w:rsid w:val="007A7708"/>
    <w:rsid w:val="007B06A8"/>
    <w:rsid w:val="007B12F4"/>
    <w:rsid w:val="007B72AA"/>
    <w:rsid w:val="007E0F48"/>
    <w:rsid w:val="007E3D48"/>
    <w:rsid w:val="007F6589"/>
    <w:rsid w:val="007F661B"/>
    <w:rsid w:val="008025BE"/>
    <w:rsid w:val="008074A1"/>
    <w:rsid w:val="008161A6"/>
    <w:rsid w:val="00832E5C"/>
    <w:rsid w:val="00841CEA"/>
    <w:rsid w:val="00846AC8"/>
    <w:rsid w:val="00852FCE"/>
    <w:rsid w:val="0086403F"/>
    <w:rsid w:val="00865588"/>
    <w:rsid w:val="008828EF"/>
    <w:rsid w:val="008865E8"/>
    <w:rsid w:val="008878D5"/>
    <w:rsid w:val="00891FFE"/>
    <w:rsid w:val="008974C2"/>
    <w:rsid w:val="008A237A"/>
    <w:rsid w:val="008B5FE0"/>
    <w:rsid w:val="008C22B4"/>
    <w:rsid w:val="008C6081"/>
    <w:rsid w:val="008D2DA2"/>
    <w:rsid w:val="008E56BF"/>
    <w:rsid w:val="008E6F71"/>
    <w:rsid w:val="00900086"/>
    <w:rsid w:val="0090288C"/>
    <w:rsid w:val="009047B7"/>
    <w:rsid w:val="00906317"/>
    <w:rsid w:val="00910174"/>
    <w:rsid w:val="00930B66"/>
    <w:rsid w:val="00932872"/>
    <w:rsid w:val="00941F9C"/>
    <w:rsid w:val="0094413F"/>
    <w:rsid w:val="009444BA"/>
    <w:rsid w:val="009446B5"/>
    <w:rsid w:val="00944F50"/>
    <w:rsid w:val="0095618D"/>
    <w:rsid w:val="00967003"/>
    <w:rsid w:val="00975708"/>
    <w:rsid w:val="00983831"/>
    <w:rsid w:val="0098657B"/>
    <w:rsid w:val="00991483"/>
    <w:rsid w:val="009915A4"/>
    <w:rsid w:val="00994BFD"/>
    <w:rsid w:val="009A0AA2"/>
    <w:rsid w:val="009A20B0"/>
    <w:rsid w:val="009C160B"/>
    <w:rsid w:val="009E2F54"/>
    <w:rsid w:val="009E63D3"/>
    <w:rsid w:val="009E69A5"/>
    <w:rsid w:val="009E6AE7"/>
    <w:rsid w:val="009E71A5"/>
    <w:rsid w:val="00A01778"/>
    <w:rsid w:val="00A05886"/>
    <w:rsid w:val="00A12822"/>
    <w:rsid w:val="00A20073"/>
    <w:rsid w:val="00A20A02"/>
    <w:rsid w:val="00A21F6D"/>
    <w:rsid w:val="00A41A15"/>
    <w:rsid w:val="00A444D5"/>
    <w:rsid w:val="00A4630E"/>
    <w:rsid w:val="00A5053F"/>
    <w:rsid w:val="00A54048"/>
    <w:rsid w:val="00A56DA2"/>
    <w:rsid w:val="00A70DA5"/>
    <w:rsid w:val="00A73367"/>
    <w:rsid w:val="00A82083"/>
    <w:rsid w:val="00A917E2"/>
    <w:rsid w:val="00A9241F"/>
    <w:rsid w:val="00A95B64"/>
    <w:rsid w:val="00A96E6A"/>
    <w:rsid w:val="00AB7212"/>
    <w:rsid w:val="00AC5A10"/>
    <w:rsid w:val="00AD07D5"/>
    <w:rsid w:val="00AD464C"/>
    <w:rsid w:val="00AE626F"/>
    <w:rsid w:val="00B023B7"/>
    <w:rsid w:val="00B06B46"/>
    <w:rsid w:val="00B14C3E"/>
    <w:rsid w:val="00B153AD"/>
    <w:rsid w:val="00B17237"/>
    <w:rsid w:val="00B208B3"/>
    <w:rsid w:val="00B353CC"/>
    <w:rsid w:val="00B45035"/>
    <w:rsid w:val="00B47756"/>
    <w:rsid w:val="00B52120"/>
    <w:rsid w:val="00B57EE6"/>
    <w:rsid w:val="00B61A32"/>
    <w:rsid w:val="00B62EF6"/>
    <w:rsid w:val="00B67176"/>
    <w:rsid w:val="00B7586C"/>
    <w:rsid w:val="00B9058E"/>
    <w:rsid w:val="00B92F1A"/>
    <w:rsid w:val="00BB3A40"/>
    <w:rsid w:val="00BD070E"/>
    <w:rsid w:val="00BD4D02"/>
    <w:rsid w:val="00BD6505"/>
    <w:rsid w:val="00BF3ACF"/>
    <w:rsid w:val="00BF4773"/>
    <w:rsid w:val="00C00218"/>
    <w:rsid w:val="00C01D00"/>
    <w:rsid w:val="00C02DBB"/>
    <w:rsid w:val="00C07216"/>
    <w:rsid w:val="00C112CA"/>
    <w:rsid w:val="00C2051D"/>
    <w:rsid w:val="00C23CD0"/>
    <w:rsid w:val="00C331CF"/>
    <w:rsid w:val="00C41DF5"/>
    <w:rsid w:val="00C43439"/>
    <w:rsid w:val="00C54FFA"/>
    <w:rsid w:val="00C60E87"/>
    <w:rsid w:val="00C87275"/>
    <w:rsid w:val="00C947E5"/>
    <w:rsid w:val="00C97D75"/>
    <w:rsid w:val="00CA6EFF"/>
    <w:rsid w:val="00CB1C45"/>
    <w:rsid w:val="00CB30A3"/>
    <w:rsid w:val="00CB7496"/>
    <w:rsid w:val="00CC0528"/>
    <w:rsid w:val="00CC428A"/>
    <w:rsid w:val="00CC44D1"/>
    <w:rsid w:val="00CD198F"/>
    <w:rsid w:val="00CD1A17"/>
    <w:rsid w:val="00CD6EDD"/>
    <w:rsid w:val="00CE0EC5"/>
    <w:rsid w:val="00CE3476"/>
    <w:rsid w:val="00CE48E4"/>
    <w:rsid w:val="00CE79AD"/>
    <w:rsid w:val="00CF0474"/>
    <w:rsid w:val="00CF09D6"/>
    <w:rsid w:val="00CF6937"/>
    <w:rsid w:val="00D27A3E"/>
    <w:rsid w:val="00D310E7"/>
    <w:rsid w:val="00D51BB4"/>
    <w:rsid w:val="00D74FBB"/>
    <w:rsid w:val="00D775CF"/>
    <w:rsid w:val="00D93E1D"/>
    <w:rsid w:val="00DA67C2"/>
    <w:rsid w:val="00DB520A"/>
    <w:rsid w:val="00DB6C7D"/>
    <w:rsid w:val="00DD1258"/>
    <w:rsid w:val="00DD6C25"/>
    <w:rsid w:val="00DF46BA"/>
    <w:rsid w:val="00E220B7"/>
    <w:rsid w:val="00E22668"/>
    <w:rsid w:val="00E255BA"/>
    <w:rsid w:val="00E30834"/>
    <w:rsid w:val="00E31A9C"/>
    <w:rsid w:val="00E41A2F"/>
    <w:rsid w:val="00E50068"/>
    <w:rsid w:val="00E66634"/>
    <w:rsid w:val="00E70B23"/>
    <w:rsid w:val="00E7644E"/>
    <w:rsid w:val="00E80F0D"/>
    <w:rsid w:val="00E939C4"/>
    <w:rsid w:val="00EA5664"/>
    <w:rsid w:val="00EA6128"/>
    <w:rsid w:val="00EB178C"/>
    <w:rsid w:val="00EB32BC"/>
    <w:rsid w:val="00EC7390"/>
    <w:rsid w:val="00ED2095"/>
    <w:rsid w:val="00ED39D5"/>
    <w:rsid w:val="00F00218"/>
    <w:rsid w:val="00F02666"/>
    <w:rsid w:val="00F13163"/>
    <w:rsid w:val="00F153DC"/>
    <w:rsid w:val="00F23F9E"/>
    <w:rsid w:val="00F271C6"/>
    <w:rsid w:val="00F33F1F"/>
    <w:rsid w:val="00F377C9"/>
    <w:rsid w:val="00F64036"/>
    <w:rsid w:val="00F66F51"/>
    <w:rsid w:val="00F722C2"/>
    <w:rsid w:val="00F72966"/>
    <w:rsid w:val="00F80942"/>
    <w:rsid w:val="00F8320A"/>
    <w:rsid w:val="00F8337D"/>
    <w:rsid w:val="00F84997"/>
    <w:rsid w:val="00F90EE1"/>
    <w:rsid w:val="00F94ED3"/>
    <w:rsid w:val="00FA3F47"/>
    <w:rsid w:val="00FB5556"/>
    <w:rsid w:val="00FC1C58"/>
    <w:rsid w:val="00FC3881"/>
    <w:rsid w:val="00FC3F75"/>
    <w:rsid w:val="00FC6B56"/>
    <w:rsid w:val="00FC6C41"/>
    <w:rsid w:val="00FE3096"/>
    <w:rsid w:val="00FE7D54"/>
    <w:rsid w:val="00FE7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D00"/>
    <w:rPr>
      <w:sz w:val="24"/>
      <w:szCs w:val="24"/>
    </w:rPr>
  </w:style>
  <w:style w:type="paragraph" w:styleId="1">
    <w:name w:val="heading 1"/>
    <w:basedOn w:val="a"/>
    <w:next w:val="a"/>
    <w:qFormat/>
    <w:rsid w:val="00C01D00"/>
    <w:pPr>
      <w:keepNext/>
      <w:jc w:val="center"/>
      <w:outlineLvl w:val="0"/>
    </w:pPr>
    <w:rPr>
      <w:b/>
      <w:bCs/>
    </w:rPr>
  </w:style>
  <w:style w:type="paragraph" w:styleId="3">
    <w:name w:val="heading 3"/>
    <w:basedOn w:val="a"/>
    <w:next w:val="a"/>
    <w:link w:val="3Char"/>
    <w:uiPriority w:val="9"/>
    <w:qFormat/>
    <w:rsid w:val="0091017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qFormat/>
    <w:rsid w:val="009E2F54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C01D00"/>
    <w:pPr>
      <w:jc w:val="center"/>
    </w:pPr>
    <w:rPr>
      <w:b/>
      <w:bCs/>
    </w:rPr>
  </w:style>
  <w:style w:type="table" w:styleId="a4">
    <w:name w:val="Table Grid"/>
    <w:basedOn w:val="a1"/>
    <w:uiPriority w:val="59"/>
    <w:rsid w:val="005541A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nhideWhenUsed/>
    <w:rsid w:val="003F7D8F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3F7D8F"/>
    <w:rPr>
      <w:sz w:val="24"/>
      <w:szCs w:val="24"/>
    </w:rPr>
  </w:style>
  <w:style w:type="paragraph" w:styleId="a6">
    <w:name w:val="footer"/>
    <w:basedOn w:val="a"/>
    <w:link w:val="Char1"/>
    <w:unhideWhenUsed/>
    <w:rsid w:val="003F7D8F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3F7D8F"/>
    <w:rPr>
      <w:sz w:val="24"/>
      <w:szCs w:val="24"/>
    </w:rPr>
  </w:style>
  <w:style w:type="character" w:styleId="a7">
    <w:name w:val="page number"/>
    <w:basedOn w:val="a0"/>
    <w:uiPriority w:val="99"/>
    <w:unhideWhenUsed/>
    <w:rsid w:val="006338B8"/>
    <w:rPr>
      <w:rFonts w:eastAsia="Times New Roman" w:cs="Times New Roman"/>
      <w:bCs w:val="0"/>
      <w:iCs w:val="0"/>
      <w:szCs w:val="22"/>
      <w:lang w:val="el-GR"/>
    </w:rPr>
  </w:style>
  <w:style w:type="character" w:customStyle="1" w:styleId="3Char">
    <w:name w:val="Επικεφαλίδα 3 Char"/>
    <w:basedOn w:val="a0"/>
    <w:link w:val="3"/>
    <w:uiPriority w:val="9"/>
    <w:rsid w:val="00910174"/>
    <w:rPr>
      <w:rFonts w:ascii="Cambria" w:eastAsia="Times New Roman" w:hAnsi="Cambria" w:cs="Times New Roman"/>
      <w:b/>
      <w:bCs/>
      <w:sz w:val="26"/>
      <w:szCs w:val="26"/>
    </w:rPr>
  </w:style>
  <w:style w:type="paragraph" w:styleId="a8">
    <w:name w:val="Body Text"/>
    <w:basedOn w:val="a"/>
    <w:link w:val="Char2"/>
    <w:semiHidden/>
    <w:rsid w:val="00910174"/>
    <w:pPr>
      <w:spacing w:line="360" w:lineRule="auto"/>
      <w:jc w:val="both"/>
    </w:pPr>
  </w:style>
  <w:style w:type="character" w:customStyle="1" w:styleId="Char2">
    <w:name w:val="Σώμα κειμένου Char"/>
    <w:basedOn w:val="a0"/>
    <w:link w:val="a8"/>
    <w:semiHidden/>
    <w:rsid w:val="00910174"/>
    <w:rPr>
      <w:sz w:val="24"/>
      <w:szCs w:val="24"/>
    </w:rPr>
  </w:style>
  <w:style w:type="paragraph" w:styleId="a9">
    <w:name w:val="Body Text Indent"/>
    <w:basedOn w:val="a"/>
    <w:link w:val="Char3"/>
    <w:semiHidden/>
    <w:rsid w:val="00910174"/>
    <w:pPr>
      <w:spacing w:line="360" w:lineRule="auto"/>
      <w:ind w:firstLine="360"/>
      <w:jc w:val="both"/>
    </w:pPr>
    <w:rPr>
      <w:rFonts w:ascii="Comic Sans MS" w:hAnsi="Comic Sans MS"/>
    </w:rPr>
  </w:style>
  <w:style w:type="character" w:customStyle="1" w:styleId="Char3">
    <w:name w:val="Σώμα κείμενου με εσοχή Char"/>
    <w:basedOn w:val="a0"/>
    <w:link w:val="a9"/>
    <w:semiHidden/>
    <w:rsid w:val="00910174"/>
    <w:rPr>
      <w:rFonts w:ascii="Comic Sans MS" w:hAnsi="Comic Sans MS"/>
      <w:sz w:val="24"/>
      <w:szCs w:val="24"/>
    </w:rPr>
  </w:style>
  <w:style w:type="character" w:customStyle="1" w:styleId="Char">
    <w:name w:val="Τίτλος Char"/>
    <w:basedOn w:val="a0"/>
    <w:link w:val="a3"/>
    <w:rsid w:val="00910174"/>
    <w:rPr>
      <w:b/>
      <w:bCs/>
      <w:sz w:val="24"/>
      <w:szCs w:val="24"/>
    </w:rPr>
  </w:style>
  <w:style w:type="character" w:styleId="-">
    <w:name w:val="Hyperlink"/>
    <w:basedOn w:val="a0"/>
    <w:rsid w:val="00910174"/>
    <w:rPr>
      <w:color w:val="0000FF"/>
      <w:u w:val="single"/>
    </w:rPr>
  </w:style>
  <w:style w:type="paragraph" w:styleId="aa">
    <w:name w:val="Balloon Text"/>
    <w:basedOn w:val="a"/>
    <w:link w:val="Char4"/>
    <w:uiPriority w:val="99"/>
    <w:semiHidden/>
    <w:unhideWhenUsed/>
    <w:rsid w:val="00521A4B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uiPriority w:val="99"/>
    <w:semiHidden/>
    <w:rsid w:val="00521A4B"/>
    <w:rPr>
      <w:rFonts w:ascii="Tahoma" w:hAnsi="Tahoma" w:cs="Tahoma"/>
      <w:sz w:val="16"/>
      <w:szCs w:val="16"/>
    </w:rPr>
  </w:style>
  <w:style w:type="character" w:customStyle="1" w:styleId="4Char">
    <w:name w:val="Επικεφαλίδα 4 Char"/>
    <w:basedOn w:val="a0"/>
    <w:link w:val="4"/>
    <w:uiPriority w:val="9"/>
    <w:rsid w:val="009E2F54"/>
    <w:rPr>
      <w:rFonts w:ascii="Calibri" w:eastAsia="Times New Roman" w:hAnsi="Calibri" w:cs="Times New Roman"/>
      <w:b/>
      <w:bCs/>
      <w:sz w:val="28"/>
      <w:szCs w:val="28"/>
    </w:rPr>
  </w:style>
  <w:style w:type="paragraph" w:styleId="ab">
    <w:name w:val="List Paragraph"/>
    <w:basedOn w:val="a"/>
    <w:uiPriority w:val="34"/>
    <w:qFormat/>
    <w:rsid w:val="009E69A5"/>
    <w:pPr>
      <w:ind w:left="720"/>
    </w:pPr>
  </w:style>
  <w:style w:type="paragraph" w:styleId="Web">
    <w:name w:val="Normal (Web)"/>
    <w:basedOn w:val="a"/>
    <w:uiPriority w:val="99"/>
    <w:semiHidden/>
    <w:unhideWhenUsed/>
    <w:rsid w:val="009A0AA2"/>
    <w:pPr>
      <w:spacing w:before="150" w:after="22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5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ld_disk\&#927;&#915;&#917;&#917;&#922;&#913;\&#919;&#956;&#949;&#961;&#953;&#948;&#949;&#962;\&#919;&#956;&#949;&#961;&#953;&#948;&#949;&#962;2012\&#931;&#945;&#955;&#953;&#947;&#954;&#945;&#961;&#959;&#921;&#913;&#925;&#927;&#933;&#913;&#929;2012&#960;&#949;&#957;&#952;&#951;&#956;&#949;&#961;&#959;\&#916;&#917;&#923;&#932;&#921;&#927;%20&#932;&#933;&#928;&#927;&#933;%20&#963;&#945;&#955;&#953;&#947;&#954;&#945;%202012%20&#960;&#949;&#957;&#952;&#951;&#956;&#949;&#961;&#959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220A4-3221-4716-AD46-D413FA31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ΔΕΛΤΙΟ ΤΥΠΟΥ σαλιγκα 2012 πενθημερο</Template>
  <TotalTime>19</TotalTime>
  <Pages>1</Pages>
  <Words>73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     </vt:lpstr>
    </vt:vector>
  </TitlesOfParts>
  <Company>TOSHIBA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2012-01-30T09:24:00Z</cp:lastPrinted>
  <dcterms:created xsi:type="dcterms:W3CDTF">2012-02-10T12:50:00Z</dcterms:created>
  <dcterms:modified xsi:type="dcterms:W3CDTF">2012-02-10T12:50:00Z</dcterms:modified>
</cp:coreProperties>
</file>